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A4" w:rsidRDefault="004A72A4" w:rsidP="006C14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4A72A4" w:rsidTr="00603945">
        <w:tc>
          <w:tcPr>
            <w:tcW w:w="4785" w:type="dxa"/>
          </w:tcPr>
          <w:p w:rsidR="004A72A4" w:rsidRDefault="004A7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</w:t>
            </w:r>
          </w:p>
          <w:p w:rsidR="004A72A4" w:rsidRDefault="004A72A4">
            <w:pPr>
              <w:rPr>
                <w:sz w:val="20"/>
                <w:szCs w:val="20"/>
              </w:rPr>
            </w:pPr>
          </w:p>
          <w:p w:rsidR="004A72A4" w:rsidRDefault="004A7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Зам.директора по ВР «Сунчелеевская СОШ»</w:t>
            </w:r>
          </w:p>
          <w:p w:rsidR="004A72A4" w:rsidRDefault="004A7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Аксубаевского муниципального района РТ</w:t>
            </w:r>
          </w:p>
          <w:p w:rsidR="004A72A4" w:rsidRDefault="004A72A4">
            <w:pPr>
              <w:rPr>
                <w:sz w:val="20"/>
                <w:szCs w:val="20"/>
              </w:rPr>
            </w:pPr>
          </w:p>
          <w:p w:rsidR="004A72A4" w:rsidRDefault="004A7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Грачева Г.П.</w:t>
            </w:r>
          </w:p>
        </w:tc>
        <w:tc>
          <w:tcPr>
            <w:tcW w:w="4785" w:type="dxa"/>
          </w:tcPr>
          <w:p w:rsidR="004A72A4" w:rsidRDefault="004A72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:rsidR="004A72A4" w:rsidRDefault="004A72A4">
            <w:pPr>
              <w:rPr>
                <w:sz w:val="20"/>
                <w:szCs w:val="20"/>
              </w:rPr>
            </w:pPr>
          </w:p>
          <w:p w:rsidR="004A72A4" w:rsidRDefault="004A7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МБОУ «Сунчелеевская средняя школа имени академика Саврукова Н.Т.»</w:t>
            </w:r>
          </w:p>
          <w:p w:rsidR="004A72A4" w:rsidRDefault="004A7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Аксубаевского муниципального района РТ</w:t>
            </w:r>
          </w:p>
          <w:p w:rsidR="004A72A4" w:rsidRDefault="004A72A4">
            <w:pPr>
              <w:rPr>
                <w:sz w:val="20"/>
                <w:szCs w:val="20"/>
              </w:rPr>
            </w:pPr>
          </w:p>
          <w:p w:rsidR="004A72A4" w:rsidRDefault="004A7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Борисов  В.А.</w:t>
            </w:r>
          </w:p>
          <w:p w:rsidR="004A72A4" w:rsidRDefault="004A72A4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72A4" w:rsidRPr="00653A5D" w:rsidRDefault="004A72A4" w:rsidP="006C14EB"/>
    <w:p w:rsidR="004A72A4" w:rsidRPr="00653A5D" w:rsidRDefault="004A72A4" w:rsidP="006C14EB"/>
    <w:p w:rsidR="004A72A4" w:rsidRPr="00653A5D" w:rsidRDefault="004A72A4" w:rsidP="006C14EB"/>
    <w:p w:rsidR="004A72A4" w:rsidRPr="008E7EE7" w:rsidRDefault="004A72A4" w:rsidP="006C14EB">
      <w:pPr>
        <w:jc w:val="center"/>
      </w:pPr>
      <w:r w:rsidRPr="008E7EE7">
        <w:t xml:space="preserve">План мероприятий по подготовке и </w:t>
      </w:r>
      <w:r>
        <w:t xml:space="preserve">проведения празднования </w:t>
      </w:r>
      <w:r w:rsidRPr="008E7EE7">
        <w:t>70-летия Победы в ВОВ по МБОУ «Сунчелеевская СОШ имени академика Саврукова Н.Т.»</w:t>
      </w:r>
    </w:p>
    <w:p w:rsidR="004A72A4" w:rsidRPr="008E7EE7" w:rsidRDefault="004A72A4" w:rsidP="006C14EB">
      <w:pPr>
        <w:jc w:val="center"/>
      </w:pPr>
    </w:p>
    <w:p w:rsidR="004A72A4" w:rsidRPr="008E7EE7" w:rsidRDefault="004A72A4" w:rsidP="006C14E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5"/>
        <w:gridCol w:w="4492"/>
        <w:gridCol w:w="2977"/>
      </w:tblGrid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 xml:space="preserve">Дата 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Мероприятия</w:t>
            </w:r>
          </w:p>
          <w:p w:rsidR="004A72A4" w:rsidRPr="008E7EE7" w:rsidRDefault="004A72A4" w:rsidP="00A612D7">
            <w:pPr>
              <w:jc w:val="center"/>
            </w:pP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>Ответственные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 xml:space="preserve">Сентябрь –май 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Легкоатлетическая эстафета, посвященная Дню Победы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>Учителя ф/к и ОБЖ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 xml:space="preserve">Сентябрь 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Создание банка данных о каждом ветеране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>Классные руководители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>В течение</w:t>
            </w:r>
            <w:r>
              <w:t xml:space="preserve"> года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>
              <w:t>Создание раздела на официальном сайте школы, посвященного 70-летию Победы</w:t>
            </w:r>
          </w:p>
        </w:tc>
        <w:tc>
          <w:tcPr>
            <w:tcW w:w="2977" w:type="dxa"/>
          </w:tcPr>
          <w:p w:rsidR="004A72A4" w:rsidRPr="008E7EE7" w:rsidRDefault="004A72A4" w:rsidP="00876C08">
            <w:pPr>
              <w:jc w:val="center"/>
            </w:pPr>
            <w:r w:rsidRPr="008E7EE7">
              <w:t>ЗДВР</w:t>
            </w:r>
          </w:p>
          <w:p w:rsidR="004A72A4" w:rsidRPr="008E7EE7" w:rsidRDefault="004A72A4" w:rsidP="00876C08">
            <w:pPr>
              <w:jc w:val="center"/>
            </w:pPr>
            <w:r w:rsidRPr="008E7EE7">
              <w:t>Педагог-организатор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>
              <w:t>В течение года</w:t>
            </w:r>
          </w:p>
        </w:tc>
        <w:tc>
          <w:tcPr>
            <w:tcW w:w="4492" w:type="dxa"/>
          </w:tcPr>
          <w:p w:rsidR="004A72A4" w:rsidRDefault="004A72A4" w:rsidP="00A612D7">
            <w:pPr>
              <w:jc w:val="center"/>
            </w:pPr>
            <w:r>
              <w:t>Оформление стенда об уроженцах села, тружениках тыла, детях войны в школе</w:t>
            </w:r>
          </w:p>
        </w:tc>
        <w:tc>
          <w:tcPr>
            <w:tcW w:w="2977" w:type="dxa"/>
          </w:tcPr>
          <w:p w:rsidR="004A72A4" w:rsidRPr="008E7EE7" w:rsidRDefault="004A72A4" w:rsidP="00924FF6">
            <w:pPr>
              <w:jc w:val="center"/>
            </w:pPr>
            <w:r w:rsidRPr="008E7EE7">
              <w:t>ЗДВР</w:t>
            </w:r>
          </w:p>
          <w:p w:rsidR="004A72A4" w:rsidRPr="008E7EE7" w:rsidRDefault="004A72A4" w:rsidP="00924FF6">
            <w:pPr>
              <w:jc w:val="center"/>
            </w:pPr>
            <w:r w:rsidRPr="008E7EE7">
              <w:t>Педагог-организатор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r w:rsidRPr="008E7EE7">
              <w:t xml:space="preserve">      Октябрь 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День пожилого человека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>ЗДВР</w:t>
            </w:r>
          </w:p>
          <w:p w:rsidR="004A72A4" w:rsidRPr="008E7EE7" w:rsidRDefault="004A72A4" w:rsidP="00A612D7">
            <w:pPr>
              <w:jc w:val="center"/>
            </w:pPr>
            <w:r w:rsidRPr="008E7EE7">
              <w:t>Педагог-организатор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 xml:space="preserve">Октябрь –май 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Благотворительные акции «Добру откроются сердца» , «Дети –ветеранам»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 xml:space="preserve">Администрация </w:t>
            </w:r>
          </w:p>
          <w:p w:rsidR="004A72A4" w:rsidRPr="008E7EE7" w:rsidRDefault="004A72A4" w:rsidP="00A612D7">
            <w:pPr>
              <w:jc w:val="center"/>
            </w:pPr>
            <w:r w:rsidRPr="008E7EE7">
              <w:t>Классные руков.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>В течение</w:t>
            </w:r>
            <w:r>
              <w:t xml:space="preserve"> года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Военные песни на уроках музыки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>Учитель музыки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 xml:space="preserve">В течение </w:t>
            </w:r>
            <w:r>
              <w:t xml:space="preserve">года </w:t>
            </w:r>
            <w:r w:rsidRPr="008E7EE7">
              <w:t>по мере поступления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Коллективный просмотр кинофильмов о войне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>ЗДВР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 xml:space="preserve">Декабрь 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Линейка «Памяти павших посвящается»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>ЗДВР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>
              <w:t>В течение периода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>
              <w:t>Книжная выставка к Великой победе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>
              <w:t xml:space="preserve">Библиотекарь 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 xml:space="preserve">Декабрь  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Районный конкурс, посвященный Дню героев Отечества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>ЗДВР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>Декабрь-май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Организация и проведение школьного конкурса знатоков отечественной истории, посвященного 70-летию Победы в ВОВ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>Учителя истории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>Декабрь- май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 xml:space="preserve">Подготовка цикла книжных выставок к Великой Победе 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 xml:space="preserve">Библиотекарь 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 xml:space="preserve">Декабрь – май 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Организация и проведение встреч ветеранов ВОВ с целью проведения уроков Мужества, уроков памяти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 xml:space="preserve">Администрация 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>
              <w:t>Октябрь-апрель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Участие в республик</w:t>
            </w:r>
            <w:r>
              <w:t>анском этапе Всероссийской акции «Я-гражданин России»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>В течение</w:t>
            </w:r>
            <w:r>
              <w:t xml:space="preserve"> года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Участие в республик</w:t>
            </w:r>
            <w:r>
              <w:t>анской патриотической акции «Дети ветеранам</w:t>
            </w:r>
            <w:r w:rsidRPr="008E7EE7">
              <w:t>»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>Учитель ОБЖ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>
              <w:t xml:space="preserve">Январь 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>
              <w:t>Зимняя лыжная эстафета, посвященная Великой Победе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>
              <w:t>Учителя Ф/к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 xml:space="preserve">Февраль 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Праздник, посвященный 23 февраля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>ЗДВР</w:t>
            </w:r>
          </w:p>
          <w:p w:rsidR="004A72A4" w:rsidRPr="008E7EE7" w:rsidRDefault="004A72A4" w:rsidP="00A612D7">
            <w:pPr>
              <w:jc w:val="center"/>
            </w:pPr>
            <w:r w:rsidRPr="008E7EE7">
              <w:t>Педагог-организатор</w:t>
            </w:r>
          </w:p>
          <w:p w:rsidR="004A72A4" w:rsidRPr="008E7EE7" w:rsidRDefault="004A72A4" w:rsidP="00A612D7">
            <w:pPr>
              <w:jc w:val="center"/>
            </w:pPr>
            <w:r w:rsidRPr="008E7EE7">
              <w:t>Учитель ОБЖ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 xml:space="preserve">Февраль </w:t>
            </w:r>
          </w:p>
        </w:tc>
        <w:tc>
          <w:tcPr>
            <w:tcW w:w="4492" w:type="dxa"/>
          </w:tcPr>
          <w:p w:rsidR="004A72A4" w:rsidRDefault="004A72A4" w:rsidP="00A612D7">
            <w:pPr>
              <w:jc w:val="center"/>
            </w:pPr>
            <w:r w:rsidRPr="008E7EE7">
              <w:t>Организация и проведение военно-спортивной игры «Зарница»</w:t>
            </w:r>
          </w:p>
          <w:p w:rsidR="004A72A4" w:rsidRDefault="004A72A4" w:rsidP="00A612D7">
            <w:pPr>
              <w:jc w:val="center"/>
            </w:pPr>
            <w:r>
              <w:t>1-4 классы</w:t>
            </w:r>
          </w:p>
          <w:p w:rsidR="004A72A4" w:rsidRDefault="004A72A4" w:rsidP="00A612D7">
            <w:pPr>
              <w:jc w:val="center"/>
            </w:pPr>
            <w:r>
              <w:t>5-8 классы</w:t>
            </w:r>
          </w:p>
          <w:p w:rsidR="004A72A4" w:rsidRPr="008E7EE7" w:rsidRDefault="004A72A4" w:rsidP="00A612D7">
            <w:pPr>
              <w:jc w:val="center"/>
            </w:pPr>
            <w:r>
              <w:t>9-11классы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>Учитель ОБЖ</w:t>
            </w:r>
          </w:p>
        </w:tc>
      </w:tr>
      <w:tr w:rsidR="004A72A4" w:rsidRPr="008E7EE7" w:rsidTr="00364B2C">
        <w:trPr>
          <w:trHeight w:val="1060"/>
        </w:trPr>
        <w:tc>
          <w:tcPr>
            <w:tcW w:w="1995" w:type="dxa"/>
          </w:tcPr>
          <w:p w:rsidR="004A72A4" w:rsidRPr="008E7EE7" w:rsidRDefault="004A72A4" w:rsidP="00A612D7">
            <w:r w:rsidRPr="008E7EE7">
              <w:t xml:space="preserve">       Февраль 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Открытые классные часы, посвященные Дню защитника Отечества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>Классные руководители</w:t>
            </w:r>
          </w:p>
        </w:tc>
      </w:tr>
      <w:tr w:rsidR="004A72A4" w:rsidRPr="008E7EE7" w:rsidTr="00364B2C">
        <w:trPr>
          <w:trHeight w:val="1060"/>
        </w:trPr>
        <w:tc>
          <w:tcPr>
            <w:tcW w:w="1995" w:type="dxa"/>
          </w:tcPr>
          <w:p w:rsidR="004A72A4" w:rsidRPr="008E7EE7" w:rsidRDefault="004A72A4" w:rsidP="00A612D7">
            <w:r>
              <w:t>В течение периода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>
              <w:t>Классные часы с 10-минутным информационным блоком, посвященному ВОВ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>
              <w:t>Классные руководители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>04.05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Конкурс чтецов ко Дню Победы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>Учителя русского языка и литературы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>05.05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Весенняя легкоатлетическая эстафета, посвященная Великой Победе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 xml:space="preserve">Администрация 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>08.05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Организация поздравлений ветеранов войны на дому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>ЗДВР</w:t>
            </w:r>
          </w:p>
          <w:p w:rsidR="004A72A4" w:rsidRPr="008E7EE7" w:rsidRDefault="004A72A4" w:rsidP="00A612D7">
            <w:pPr>
              <w:jc w:val="center"/>
            </w:pPr>
            <w:r w:rsidRPr="008E7EE7">
              <w:t>Педагог-организатор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>09.05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Парад юнармейцев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 xml:space="preserve">Администрация 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pPr>
              <w:jc w:val="center"/>
            </w:pPr>
            <w:r w:rsidRPr="008E7EE7">
              <w:t>09.05</w:t>
            </w:r>
          </w:p>
        </w:tc>
        <w:tc>
          <w:tcPr>
            <w:tcW w:w="4492" w:type="dxa"/>
          </w:tcPr>
          <w:p w:rsidR="004A72A4" w:rsidRPr="008E7EE7" w:rsidRDefault="004A72A4" w:rsidP="00A612D7">
            <w:pPr>
              <w:jc w:val="center"/>
            </w:pPr>
            <w:r w:rsidRPr="008E7EE7">
              <w:t>Праздничный обед и концерт «Это праздник со слезами на глазах» в СДК</w:t>
            </w:r>
          </w:p>
        </w:tc>
        <w:tc>
          <w:tcPr>
            <w:tcW w:w="2977" w:type="dxa"/>
          </w:tcPr>
          <w:p w:rsidR="004A72A4" w:rsidRPr="008E7EE7" w:rsidRDefault="004A72A4" w:rsidP="00A612D7">
            <w:pPr>
              <w:jc w:val="center"/>
            </w:pPr>
            <w:r w:rsidRPr="008E7EE7">
              <w:t>Администрация школы и администрация сельского поселения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r w:rsidRPr="008E7EE7">
              <w:t>В течение года</w:t>
            </w:r>
          </w:p>
        </w:tc>
        <w:tc>
          <w:tcPr>
            <w:tcW w:w="4492" w:type="dxa"/>
          </w:tcPr>
          <w:p w:rsidR="004A72A4" w:rsidRPr="008E7EE7" w:rsidRDefault="004A72A4" w:rsidP="00A612D7">
            <w:r w:rsidRPr="008E7EE7">
              <w:t>Забота «Ветеран»: оказание шефской помощи ветеранам, поздравления с Днем защитника Отечества</w:t>
            </w:r>
          </w:p>
        </w:tc>
        <w:tc>
          <w:tcPr>
            <w:tcW w:w="2977" w:type="dxa"/>
          </w:tcPr>
          <w:p w:rsidR="004A72A4" w:rsidRPr="008E7EE7" w:rsidRDefault="004A72A4" w:rsidP="00A612D7">
            <w:r w:rsidRPr="008E7EE7">
              <w:t xml:space="preserve">Администрация </w:t>
            </w:r>
          </w:p>
          <w:p w:rsidR="004A72A4" w:rsidRPr="008E7EE7" w:rsidRDefault="004A72A4" w:rsidP="00A612D7">
            <w:r w:rsidRPr="008E7EE7">
              <w:t>Классные руков.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r w:rsidRPr="008E7EE7">
              <w:t>09.12</w:t>
            </w:r>
          </w:p>
        </w:tc>
        <w:tc>
          <w:tcPr>
            <w:tcW w:w="4492" w:type="dxa"/>
          </w:tcPr>
          <w:p w:rsidR="004A72A4" w:rsidRPr="008E7EE7" w:rsidRDefault="004A72A4" w:rsidP="00A612D7">
            <w:r w:rsidRPr="008E7EE7">
              <w:t>Проведение Дня героев Отечества</w:t>
            </w:r>
          </w:p>
        </w:tc>
        <w:tc>
          <w:tcPr>
            <w:tcW w:w="2977" w:type="dxa"/>
          </w:tcPr>
          <w:p w:rsidR="004A72A4" w:rsidRPr="008E7EE7" w:rsidRDefault="004A72A4" w:rsidP="00A612D7">
            <w:r w:rsidRPr="008E7EE7">
              <w:t>ЗДВР, учитель ОБЖ, классные рук.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r w:rsidRPr="008E7EE7">
              <w:t>февраль</w:t>
            </w:r>
          </w:p>
        </w:tc>
        <w:tc>
          <w:tcPr>
            <w:tcW w:w="4492" w:type="dxa"/>
          </w:tcPr>
          <w:p w:rsidR="004A72A4" w:rsidRPr="008E7EE7" w:rsidRDefault="004A72A4" w:rsidP="00A612D7">
            <w:r w:rsidRPr="008E7EE7">
              <w:t>Уроки мужества с приглашением ветеранов, участников ВОВ, афганских событий</w:t>
            </w:r>
          </w:p>
        </w:tc>
        <w:tc>
          <w:tcPr>
            <w:tcW w:w="2977" w:type="dxa"/>
          </w:tcPr>
          <w:p w:rsidR="004A72A4" w:rsidRPr="008E7EE7" w:rsidRDefault="004A72A4" w:rsidP="00A612D7">
            <w:r w:rsidRPr="008E7EE7">
              <w:t>ЗДВР, учитель ОБЖ, классные рук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r w:rsidRPr="008E7EE7">
              <w:t>25-30 мая</w:t>
            </w:r>
          </w:p>
        </w:tc>
        <w:tc>
          <w:tcPr>
            <w:tcW w:w="4492" w:type="dxa"/>
          </w:tcPr>
          <w:p w:rsidR="004A72A4" w:rsidRPr="008E7EE7" w:rsidRDefault="004A72A4" w:rsidP="00A612D7">
            <w:r w:rsidRPr="008E7EE7">
              <w:t>Военно- полевые сборы с учащимися 10 кл</w:t>
            </w:r>
          </w:p>
        </w:tc>
        <w:tc>
          <w:tcPr>
            <w:tcW w:w="2977" w:type="dxa"/>
          </w:tcPr>
          <w:p w:rsidR="004A72A4" w:rsidRPr="008E7EE7" w:rsidRDefault="004A72A4" w:rsidP="00A612D7">
            <w:r w:rsidRPr="008E7EE7">
              <w:t>Учитель ОБЖ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r w:rsidRPr="008E7EE7">
              <w:t>15.01-14.02</w:t>
            </w:r>
          </w:p>
        </w:tc>
        <w:tc>
          <w:tcPr>
            <w:tcW w:w="4492" w:type="dxa"/>
          </w:tcPr>
          <w:p w:rsidR="004A72A4" w:rsidRPr="008E7EE7" w:rsidRDefault="004A72A4" w:rsidP="00A612D7">
            <w:r w:rsidRPr="008E7EE7">
              <w:t xml:space="preserve">Участие во </w:t>
            </w:r>
            <w:r>
              <w:rPr>
                <w:lang w:val="en-US"/>
              </w:rPr>
              <w:t>III</w:t>
            </w:r>
            <w:r w:rsidRPr="008E7EE7">
              <w:t xml:space="preserve"> республиканском конкурсе рисунков «На страже Отечества</w:t>
            </w:r>
            <w:r>
              <w:t>»</w:t>
            </w:r>
          </w:p>
        </w:tc>
        <w:tc>
          <w:tcPr>
            <w:tcW w:w="2977" w:type="dxa"/>
          </w:tcPr>
          <w:p w:rsidR="004A72A4" w:rsidRPr="008E7EE7" w:rsidRDefault="004A72A4" w:rsidP="00A612D7">
            <w:r w:rsidRPr="008E7EE7">
              <w:t>Учитель искусства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r>
              <w:t>15.01, 14.02</w:t>
            </w:r>
          </w:p>
        </w:tc>
        <w:tc>
          <w:tcPr>
            <w:tcW w:w="4492" w:type="dxa"/>
          </w:tcPr>
          <w:p w:rsidR="004A72A4" w:rsidRPr="008E7EE7" w:rsidRDefault="004A72A4" w:rsidP="00A612D7">
            <w:r>
              <w:t>Районный конкурс статей-воспоминаний «Дети и узники ВОВ»</w:t>
            </w:r>
          </w:p>
        </w:tc>
        <w:tc>
          <w:tcPr>
            <w:tcW w:w="2977" w:type="dxa"/>
          </w:tcPr>
          <w:p w:rsidR="004A72A4" w:rsidRPr="008E7EE7" w:rsidRDefault="004A72A4" w:rsidP="007D71B5">
            <w:pPr>
              <w:jc w:val="center"/>
            </w:pPr>
            <w:r w:rsidRPr="008E7EE7">
              <w:t>ЗДВР</w:t>
            </w:r>
          </w:p>
          <w:p w:rsidR="004A72A4" w:rsidRPr="008E7EE7" w:rsidRDefault="004A72A4" w:rsidP="007D71B5">
            <w:r w:rsidRPr="008E7EE7">
              <w:t>Педагог-организатор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Default="004A72A4" w:rsidP="00A612D7">
            <w:r>
              <w:t>Январь-март</w:t>
            </w:r>
          </w:p>
        </w:tc>
        <w:tc>
          <w:tcPr>
            <w:tcW w:w="4492" w:type="dxa"/>
          </w:tcPr>
          <w:p w:rsidR="004A72A4" w:rsidRDefault="004A72A4" w:rsidP="00A612D7">
            <w:r>
              <w:t>Республиканская историко-патриотическая акция  «Мы в летописи в ВО…»</w:t>
            </w:r>
          </w:p>
        </w:tc>
        <w:tc>
          <w:tcPr>
            <w:tcW w:w="2977" w:type="dxa"/>
          </w:tcPr>
          <w:p w:rsidR="004A72A4" w:rsidRPr="008E7EE7" w:rsidRDefault="004A72A4" w:rsidP="007D71B5">
            <w:pPr>
              <w:jc w:val="center"/>
            </w:pPr>
            <w:r w:rsidRPr="008E7EE7">
              <w:t>ЗДВР</w:t>
            </w:r>
          </w:p>
          <w:p w:rsidR="004A72A4" w:rsidRPr="008E7EE7" w:rsidRDefault="004A72A4" w:rsidP="007D71B5">
            <w:pPr>
              <w:jc w:val="center"/>
            </w:pPr>
            <w:r w:rsidRPr="008E7EE7">
              <w:t>Педагог-организатор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Default="004A72A4" w:rsidP="00A612D7">
            <w:r>
              <w:t>Февраль-март</w:t>
            </w:r>
          </w:p>
        </w:tc>
        <w:tc>
          <w:tcPr>
            <w:tcW w:w="4492" w:type="dxa"/>
          </w:tcPr>
          <w:p w:rsidR="004A72A4" w:rsidRDefault="004A72A4" w:rsidP="00A612D7">
            <w:r w:rsidRPr="008E7EE7">
              <w:t xml:space="preserve">Участие во </w:t>
            </w:r>
            <w:r>
              <w:rPr>
                <w:lang w:val="en-US"/>
              </w:rPr>
              <w:t>III</w:t>
            </w:r>
            <w:r w:rsidRPr="008E7EE7">
              <w:t xml:space="preserve"> республиканском конкур</w:t>
            </w:r>
            <w:r>
              <w:t>се рисунков «Правнуки ветеранов рисуют Победу»</w:t>
            </w:r>
          </w:p>
        </w:tc>
        <w:tc>
          <w:tcPr>
            <w:tcW w:w="2977" w:type="dxa"/>
          </w:tcPr>
          <w:p w:rsidR="004A72A4" w:rsidRPr="008E7EE7" w:rsidRDefault="004A72A4" w:rsidP="007D71B5">
            <w:pPr>
              <w:jc w:val="center"/>
            </w:pPr>
            <w:r w:rsidRPr="008E7EE7">
              <w:t>ЗДВР</w:t>
            </w:r>
          </w:p>
          <w:p w:rsidR="004A72A4" w:rsidRPr="008E7EE7" w:rsidRDefault="004A72A4" w:rsidP="007D71B5">
            <w:pPr>
              <w:jc w:val="center"/>
            </w:pPr>
            <w:r w:rsidRPr="008E7EE7">
              <w:t>Педагог-организатор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Default="004A72A4" w:rsidP="00A612D7">
            <w:r>
              <w:t>Февраль-апрель</w:t>
            </w:r>
          </w:p>
        </w:tc>
        <w:tc>
          <w:tcPr>
            <w:tcW w:w="4492" w:type="dxa"/>
          </w:tcPr>
          <w:p w:rsidR="004A72A4" w:rsidRPr="008E7EE7" w:rsidRDefault="004A72A4" w:rsidP="00A612D7">
            <w:r>
              <w:t>Республиканская историко-краеведческая экспедиция «тайны родного края»</w:t>
            </w:r>
          </w:p>
        </w:tc>
        <w:tc>
          <w:tcPr>
            <w:tcW w:w="2977" w:type="dxa"/>
          </w:tcPr>
          <w:p w:rsidR="004A72A4" w:rsidRPr="008E7EE7" w:rsidRDefault="004A72A4" w:rsidP="00027A91">
            <w:pPr>
              <w:jc w:val="center"/>
            </w:pPr>
            <w:r w:rsidRPr="008E7EE7">
              <w:t>ЗДВР</w:t>
            </w:r>
          </w:p>
          <w:p w:rsidR="004A72A4" w:rsidRPr="008E7EE7" w:rsidRDefault="004A72A4" w:rsidP="00027A91">
            <w:pPr>
              <w:jc w:val="center"/>
            </w:pPr>
            <w:r w:rsidRPr="008E7EE7">
              <w:t>Педагог-организатор</w:t>
            </w:r>
          </w:p>
        </w:tc>
      </w:tr>
      <w:tr w:rsidR="004A72A4" w:rsidRPr="008E7EE7" w:rsidTr="00364B2C">
        <w:tc>
          <w:tcPr>
            <w:tcW w:w="1995" w:type="dxa"/>
          </w:tcPr>
          <w:p w:rsidR="004A72A4" w:rsidRPr="008E7EE7" w:rsidRDefault="004A72A4" w:rsidP="00A612D7">
            <w:r w:rsidRPr="008E7EE7">
              <w:t>22.06</w:t>
            </w:r>
          </w:p>
        </w:tc>
        <w:tc>
          <w:tcPr>
            <w:tcW w:w="4492" w:type="dxa"/>
          </w:tcPr>
          <w:p w:rsidR="004A72A4" w:rsidRPr="008E7EE7" w:rsidRDefault="004A72A4" w:rsidP="00A612D7">
            <w:r w:rsidRPr="008E7EE7">
              <w:t>День памяти и скорби</w:t>
            </w:r>
          </w:p>
        </w:tc>
        <w:tc>
          <w:tcPr>
            <w:tcW w:w="2977" w:type="dxa"/>
          </w:tcPr>
          <w:p w:rsidR="004A72A4" w:rsidRPr="008E7EE7" w:rsidRDefault="004A72A4" w:rsidP="00A612D7">
            <w:r w:rsidRPr="008E7EE7">
              <w:t xml:space="preserve">Администрация </w:t>
            </w:r>
          </w:p>
        </w:tc>
      </w:tr>
    </w:tbl>
    <w:p w:rsidR="004A72A4" w:rsidRDefault="004A72A4"/>
    <w:sectPr w:rsidR="004A72A4" w:rsidSect="00AF5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4EB"/>
    <w:rsid w:val="00027A91"/>
    <w:rsid w:val="001445D6"/>
    <w:rsid w:val="00364B2C"/>
    <w:rsid w:val="00432892"/>
    <w:rsid w:val="004A72A4"/>
    <w:rsid w:val="004B3DA7"/>
    <w:rsid w:val="00603945"/>
    <w:rsid w:val="00653A5D"/>
    <w:rsid w:val="006C14EB"/>
    <w:rsid w:val="007D71B5"/>
    <w:rsid w:val="00876C08"/>
    <w:rsid w:val="008E7EE7"/>
    <w:rsid w:val="00924FF6"/>
    <w:rsid w:val="009E7CF1"/>
    <w:rsid w:val="009F0E5A"/>
    <w:rsid w:val="00A579A5"/>
    <w:rsid w:val="00A612D7"/>
    <w:rsid w:val="00AF5880"/>
    <w:rsid w:val="00B465A0"/>
    <w:rsid w:val="00BA2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4E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05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3</Pages>
  <Words>553</Words>
  <Characters>3157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6</cp:revision>
  <cp:lastPrinted>2014-11-24T05:34:00Z</cp:lastPrinted>
  <dcterms:created xsi:type="dcterms:W3CDTF">2014-11-21T09:06:00Z</dcterms:created>
  <dcterms:modified xsi:type="dcterms:W3CDTF">2015-01-22T05:32:00Z</dcterms:modified>
</cp:coreProperties>
</file>